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A3480CC3216043CC8315AE7642D4FE8F"/>
        </w:placeholder>
        <w15:appearance w15:val="hidden"/>
      </w:sdtPr>
      <w:sdtEndPr>
        <w:rPr>
          <w:rFonts w:ascii="Segoe UI" w:eastAsia="Times New Roman" w:hAnsi="Segoe UI" w:cs="Segoe UI"/>
          <w:bCs/>
          <w:sz w:val="22"/>
          <w:szCs w:val="22"/>
          <w:lang w:eastAsia="sl-SI"/>
        </w:rPr>
      </w:sdtEndPr>
      <w:sdtContent>
        <w:p w14:paraId="548E7733"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3CE71629" wp14:editId="084A07D4">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787FBD7C"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579535B5"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23A3DBE"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5F5F6575"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69C425A0" w14:textId="77777777" w:rsidR="004E7581" w:rsidRDefault="004E7581">
      <w:pPr>
        <w:keepNext/>
        <w:spacing w:after="0"/>
        <w:ind w:firstLine="708"/>
        <w:jc w:val="both"/>
        <w:outlineLvl w:val="5"/>
        <w:rPr>
          <w:rFonts w:ascii="Garamond" w:eastAsia="Times New Roman" w:hAnsi="Garamond"/>
          <w:b/>
          <w:lang w:eastAsia="sl-SI"/>
        </w:rPr>
      </w:pPr>
    </w:p>
    <w:p w14:paraId="24E44916" w14:textId="77777777" w:rsidR="004E7581" w:rsidRDefault="004E7581">
      <w:pPr>
        <w:keepNext/>
        <w:spacing w:after="0"/>
        <w:ind w:firstLine="708"/>
        <w:jc w:val="both"/>
        <w:outlineLvl w:val="5"/>
        <w:rPr>
          <w:rFonts w:ascii="Garamond" w:eastAsia="Times New Roman" w:hAnsi="Garamond"/>
          <w:b/>
          <w:lang w:eastAsia="sl-SI"/>
        </w:rPr>
      </w:pPr>
    </w:p>
    <w:p w14:paraId="64D4A24A" w14:textId="0ECC3378"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3F3D8D">
        <w:rPr>
          <w:rFonts w:ascii="Garamond" w:eastAsia="Calibri" w:hAnsi="Garamond"/>
          <w:u w:val="single"/>
        </w:rPr>
        <w:t>26.06</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3F3D8D">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3F3D8D">
        <w:rPr>
          <w:rFonts w:ascii="Garamond" w:eastAsia="Calibri" w:hAnsi="Garamond"/>
          <w:b/>
          <w:bCs/>
          <w:u w:val="single"/>
        </w:rPr>
        <w:t>434</w:t>
      </w:r>
      <w:r>
        <w:rPr>
          <w:rFonts w:ascii="Garamond" w:eastAsia="Calibri" w:hAnsi="Garamond"/>
          <w:b/>
          <w:u w:val="single"/>
        </w:rPr>
        <w:t>-2025-BG/VH</w:t>
      </w:r>
    </w:p>
    <w:p w14:paraId="4C62CDCB"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057DC795" w14:textId="77777777" w:rsidR="004E7581" w:rsidRDefault="004E7581">
      <w:pPr>
        <w:spacing w:after="0"/>
        <w:jc w:val="both"/>
        <w:rPr>
          <w:rFonts w:ascii="Garamond" w:eastAsia="Times New Roman" w:hAnsi="Garamond"/>
          <w:b/>
          <w:lang w:eastAsia="sl-SI"/>
        </w:rPr>
      </w:pPr>
    </w:p>
    <w:p w14:paraId="4C2F9187" w14:textId="2E0B7604" w:rsidR="00760C1B" w:rsidRPr="00760C1B"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32D36CA1" w14:textId="77777777" w:rsidR="003F3D8D" w:rsidRDefault="003F3D8D" w:rsidP="00184272">
      <w:pPr>
        <w:pStyle w:val="Navadensplet"/>
        <w:shd w:val="clear" w:color="auto" w:fill="FFFFFF"/>
        <w:rPr>
          <w:rFonts w:ascii="Garamond" w:eastAsia="Calibri" w:hAnsi="Garamond"/>
          <w:b/>
          <w:bCs/>
          <w:sz w:val="22"/>
          <w:szCs w:val="22"/>
        </w:rPr>
      </w:pPr>
    </w:p>
    <w:p w14:paraId="57EEBCDC" w14:textId="65FCEB15" w:rsidR="00184272" w:rsidRPr="008406D1" w:rsidRDefault="00F6483E" w:rsidP="00184272">
      <w:pPr>
        <w:pStyle w:val="Navadensplet"/>
        <w:shd w:val="clear" w:color="auto" w:fill="FFFFFF"/>
        <w:rPr>
          <w:rFonts w:ascii="Garamond" w:eastAsia="Calibri" w:hAnsi="Garamond"/>
          <w:b/>
          <w:bCs/>
          <w:sz w:val="22"/>
          <w:szCs w:val="22"/>
        </w:rPr>
      </w:pPr>
      <w:r w:rsidRPr="003F3D8D">
        <w:rPr>
          <w:rFonts w:ascii="Garamond" w:eastAsia="Calibri" w:hAnsi="Garamond"/>
          <w:b/>
          <w:bCs/>
          <w:sz w:val="22"/>
          <w:szCs w:val="22"/>
        </w:rPr>
        <w:t>»</w:t>
      </w:r>
      <w:r w:rsidR="003F3D8D" w:rsidRPr="003F3D8D">
        <w:rPr>
          <w:rFonts w:ascii="Garamond" w:eastAsia="Calibri" w:hAnsi="Garamond"/>
          <w:b/>
          <w:bCs/>
          <w:sz w:val="22"/>
          <w:szCs w:val="22"/>
        </w:rPr>
        <w:t>POPRAVILO (M02) TERMODEZINFEKTORJA</w:t>
      </w:r>
      <w:r>
        <w:rPr>
          <w:rFonts w:ascii="Garamond" w:eastAsia="Calibri" w:hAnsi="Garamond"/>
          <w:b/>
          <w:bCs/>
          <w:sz w:val="22"/>
          <w:szCs w:val="22"/>
        </w:rPr>
        <w:t>«</w:t>
      </w:r>
      <w:r w:rsidR="003F3D8D" w:rsidRPr="003F3D8D">
        <w:rPr>
          <w:rFonts w:ascii="Garamond" w:eastAsia="Calibri" w:hAnsi="Garamond"/>
          <w:sz w:val="22"/>
          <w:szCs w:val="22"/>
        </w:rPr>
        <w:t>,  na katerem je potrebno zamenjati okvarjene rezervne dele, napaka sušilca.</w:t>
      </w:r>
    </w:p>
    <w:p w14:paraId="2A4B47FF" w14:textId="77777777" w:rsidR="003F3D8D" w:rsidRDefault="003F3D8D">
      <w:pPr>
        <w:jc w:val="both"/>
        <w:rPr>
          <w:rFonts w:ascii="Garamond" w:eastAsia="Calibri" w:hAnsi="Garamond"/>
          <w:b/>
          <w:bCs/>
        </w:rPr>
      </w:pPr>
    </w:p>
    <w:p w14:paraId="7CD0356F" w14:textId="7EAC1269" w:rsidR="00C038D2" w:rsidRDefault="00C038D2">
      <w:pPr>
        <w:jc w:val="both"/>
        <w:rPr>
          <w:rFonts w:ascii="Garamond" w:eastAsia="Calibri" w:hAnsi="Garamond"/>
          <w:b/>
          <w:bCs/>
        </w:rPr>
      </w:pPr>
      <w:r>
        <w:rPr>
          <w:rFonts w:ascii="Garamond" w:eastAsia="Calibri" w:hAnsi="Garamond"/>
          <w:b/>
          <w:bCs/>
        </w:rPr>
        <w:t>Podatki o opremi:</w:t>
      </w:r>
    </w:p>
    <w:p w14:paraId="1AA143BC" w14:textId="77777777" w:rsidR="003F3D8D" w:rsidRPr="003F3D8D" w:rsidRDefault="003F3D8D" w:rsidP="003F3D8D">
      <w:pPr>
        <w:jc w:val="both"/>
        <w:rPr>
          <w:rFonts w:ascii="Garamond" w:eastAsia="Calibri" w:hAnsi="Garamond"/>
        </w:rPr>
      </w:pPr>
      <w:r w:rsidRPr="003F3D8D">
        <w:rPr>
          <w:rFonts w:ascii="Garamond" w:eastAsia="Calibri" w:hAnsi="Garamond"/>
          <w:color w:val="0F9ED5" w:themeColor="accent4"/>
        </w:rPr>
        <w:t xml:space="preserve">Proizvajalec: </w:t>
      </w:r>
      <w:r w:rsidRPr="003F3D8D">
        <w:rPr>
          <w:rFonts w:ascii="Garamond" w:eastAsia="Calibri" w:hAnsi="Garamond"/>
        </w:rPr>
        <w:t>GETTINGE</w:t>
      </w:r>
    </w:p>
    <w:p w14:paraId="37B03892" w14:textId="77777777" w:rsidR="003F3D8D" w:rsidRPr="003F3D8D" w:rsidRDefault="003F3D8D" w:rsidP="003F3D8D">
      <w:pPr>
        <w:jc w:val="both"/>
        <w:rPr>
          <w:rFonts w:ascii="Garamond" w:eastAsia="Calibri" w:hAnsi="Garamond"/>
        </w:rPr>
      </w:pPr>
      <w:r w:rsidRPr="003F3D8D">
        <w:rPr>
          <w:rFonts w:ascii="Garamond" w:eastAsia="Calibri" w:hAnsi="Garamond"/>
          <w:color w:val="0F9ED5" w:themeColor="accent4"/>
        </w:rPr>
        <w:t xml:space="preserve">Tip: </w:t>
      </w:r>
      <w:r w:rsidRPr="003F3D8D">
        <w:rPr>
          <w:rFonts w:ascii="Garamond" w:eastAsia="Calibri" w:hAnsi="Garamond"/>
        </w:rPr>
        <w:t>88T</w:t>
      </w:r>
    </w:p>
    <w:p w14:paraId="7E77187F" w14:textId="77777777" w:rsidR="003F3D8D" w:rsidRPr="003F3D8D" w:rsidRDefault="003F3D8D" w:rsidP="003F3D8D">
      <w:pPr>
        <w:jc w:val="both"/>
        <w:rPr>
          <w:rFonts w:ascii="Garamond" w:eastAsia="Calibri" w:hAnsi="Garamond"/>
        </w:rPr>
      </w:pPr>
      <w:r w:rsidRPr="003F3D8D">
        <w:rPr>
          <w:rFonts w:ascii="Garamond" w:eastAsia="Calibri" w:hAnsi="Garamond"/>
          <w:color w:val="0F9ED5" w:themeColor="accent4"/>
        </w:rPr>
        <w:t xml:space="preserve">Inventarna številka: </w:t>
      </w:r>
      <w:r w:rsidRPr="003F3D8D">
        <w:rPr>
          <w:rFonts w:ascii="Garamond" w:eastAsia="Calibri" w:hAnsi="Garamond"/>
        </w:rPr>
        <w:t>00531186</w:t>
      </w:r>
    </w:p>
    <w:p w14:paraId="39F3A9B6" w14:textId="77777777" w:rsidR="003F3D8D" w:rsidRPr="003F3D8D" w:rsidRDefault="003F3D8D" w:rsidP="003F3D8D">
      <w:pPr>
        <w:jc w:val="both"/>
        <w:rPr>
          <w:rFonts w:ascii="Garamond" w:eastAsia="Calibri" w:hAnsi="Garamond"/>
        </w:rPr>
      </w:pPr>
      <w:r w:rsidRPr="003F3D8D">
        <w:rPr>
          <w:rFonts w:ascii="Garamond" w:eastAsia="Calibri" w:hAnsi="Garamond"/>
          <w:color w:val="0F9ED5" w:themeColor="accent4"/>
        </w:rPr>
        <w:t xml:space="preserve">Serijska številka: </w:t>
      </w:r>
      <w:r w:rsidRPr="003F3D8D">
        <w:rPr>
          <w:rFonts w:ascii="Garamond" w:eastAsia="Calibri" w:hAnsi="Garamond"/>
        </w:rPr>
        <w:t>W50036875</w:t>
      </w:r>
    </w:p>
    <w:p w14:paraId="5A9EEAA5" w14:textId="53C28268" w:rsidR="008A0764" w:rsidRDefault="003F3D8D" w:rsidP="003F3D8D">
      <w:pPr>
        <w:jc w:val="both"/>
        <w:rPr>
          <w:rFonts w:ascii="Garamond" w:eastAsia="Calibri" w:hAnsi="Garamond"/>
        </w:rPr>
      </w:pPr>
      <w:r w:rsidRPr="003F3D8D">
        <w:rPr>
          <w:rFonts w:ascii="Garamond" w:eastAsia="Calibri" w:hAnsi="Garamond"/>
          <w:color w:val="0F9ED5" w:themeColor="accent4"/>
        </w:rPr>
        <w:t xml:space="preserve">Leto nabave: </w:t>
      </w:r>
      <w:r w:rsidRPr="003F3D8D">
        <w:rPr>
          <w:rFonts w:ascii="Garamond" w:eastAsia="Calibri" w:hAnsi="Garamond"/>
        </w:rPr>
        <w:t>2012</w:t>
      </w:r>
    </w:p>
    <w:p w14:paraId="0C28C1F5" w14:textId="77777777" w:rsidR="003F3D8D" w:rsidRDefault="003F3D8D" w:rsidP="003F3D8D">
      <w:pPr>
        <w:jc w:val="both"/>
        <w:rPr>
          <w:rFonts w:ascii="Garamond" w:eastAsia="Calibri" w:hAnsi="Garamond"/>
        </w:rPr>
      </w:pPr>
    </w:p>
    <w:p w14:paraId="1D9C9795" w14:textId="77777777" w:rsidR="007A03FC" w:rsidRDefault="005B37F7">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1B6FE83A" w14:textId="77777777" w:rsidR="005B37F7" w:rsidRPr="005B37F7" w:rsidRDefault="005B37F7">
      <w:pPr>
        <w:jc w:val="both"/>
        <w:rPr>
          <w:rFonts w:ascii="Garamond" w:eastAsia="Calibri" w:hAnsi="Garamond"/>
        </w:rPr>
      </w:pPr>
    </w:p>
    <w:p w14:paraId="2F2CBC48"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23FED5F"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53BBB25" w14:textId="77777777" w:rsidR="003F3D8D" w:rsidRDefault="003F3D8D" w:rsidP="00184272">
      <w:pPr>
        <w:spacing w:after="0"/>
        <w:jc w:val="both"/>
        <w:rPr>
          <w:rFonts w:ascii="Garamond" w:eastAsia="Calibri" w:hAnsi="Garamond"/>
        </w:rPr>
      </w:pPr>
    </w:p>
    <w:p w14:paraId="49823FD6" w14:textId="08BB51BF"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4D7C4EB"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1F34B47" w14:textId="77777777" w:rsidR="003F3D8D" w:rsidRDefault="003F3D8D" w:rsidP="00184272">
      <w:pPr>
        <w:spacing w:after="0"/>
        <w:rPr>
          <w:rFonts w:ascii="Garamond" w:eastAsia="Times New Roman" w:hAnsi="Garamond"/>
          <w:b/>
          <w:lang w:eastAsia="sl-SI"/>
        </w:rPr>
      </w:pPr>
    </w:p>
    <w:p w14:paraId="00D8DCF5" w14:textId="77777777" w:rsidR="003F3D8D" w:rsidRDefault="003F3D8D" w:rsidP="00184272">
      <w:pPr>
        <w:spacing w:after="0"/>
        <w:rPr>
          <w:rFonts w:ascii="Garamond" w:eastAsia="Times New Roman" w:hAnsi="Garamond"/>
          <w:b/>
          <w:lang w:eastAsia="sl-SI"/>
        </w:rPr>
      </w:pPr>
    </w:p>
    <w:p w14:paraId="04AA2C7D" w14:textId="1AA1495F"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0F7964F8"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F23425B"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46B562BE"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799EA04"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26B370E0"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CFDF78C"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460E9C36"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398BA21A"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3CD69B28" w14:textId="77777777" w:rsidR="00184272" w:rsidRDefault="00184272" w:rsidP="00184272">
      <w:pPr>
        <w:spacing w:after="0"/>
        <w:ind w:left="360"/>
        <w:jc w:val="both"/>
        <w:rPr>
          <w:rFonts w:ascii="Garamond" w:eastAsia="Times New Roman" w:hAnsi="Garamond"/>
          <w:lang w:eastAsia="sl-SI"/>
        </w:rPr>
      </w:pPr>
    </w:p>
    <w:p w14:paraId="100B33F6"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18D52376"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število opravljenih ur (redne, izredne)</w:t>
      </w:r>
    </w:p>
    <w:p w14:paraId="43BE1718"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naziv aparata</w:t>
      </w:r>
    </w:p>
    <w:p w14:paraId="6E88DA85"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inventarna številka opreme oziroma aparata</w:t>
      </w:r>
    </w:p>
    <w:p w14:paraId="13340240"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serijska številka aparata</w:t>
      </w:r>
    </w:p>
    <w:p w14:paraId="4D47144F"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 xml:space="preserve">oddelek naročnika (nahajališče aparata) </w:t>
      </w:r>
    </w:p>
    <w:p w14:paraId="3AE30A58"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količina in vrsta vgrajenega materiala oz. rezervnih delov</w:t>
      </w:r>
    </w:p>
    <w:p w14:paraId="33109E2C"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1F90CD69"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1124FD4E"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da je aparat brezhiben in varen za uporabo.</w:t>
      </w:r>
    </w:p>
    <w:p w14:paraId="531649BD" w14:textId="77777777" w:rsidR="00184272" w:rsidRDefault="00184272" w:rsidP="00184272">
      <w:pPr>
        <w:spacing w:after="0"/>
        <w:jc w:val="both"/>
        <w:rPr>
          <w:rFonts w:ascii="Garamond" w:eastAsia="Times New Roman" w:hAnsi="Garamond"/>
          <w:b/>
          <w:bCs/>
          <w:lang w:eastAsia="sl-SI"/>
        </w:rPr>
      </w:pPr>
    </w:p>
    <w:p w14:paraId="1917BE8A"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3EF576AB" w14:textId="77777777" w:rsidR="00184272" w:rsidRDefault="00184272" w:rsidP="00184272">
      <w:pPr>
        <w:spacing w:after="0"/>
        <w:jc w:val="both"/>
        <w:rPr>
          <w:rFonts w:ascii="Garamond" w:eastAsia="Times New Roman" w:hAnsi="Garamond"/>
          <w:b/>
          <w:bCs/>
          <w:lang w:eastAsia="sl-SI"/>
        </w:rPr>
      </w:pPr>
    </w:p>
    <w:p w14:paraId="69D66359"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60AE3661"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16691A68"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5926C239"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številko naročilnice</w:t>
      </w:r>
    </w:p>
    <w:p w14:paraId="3EF5F89F" w14:textId="77777777" w:rsidR="00184272" w:rsidRDefault="00184272" w:rsidP="00184272">
      <w:pPr>
        <w:spacing w:after="0"/>
        <w:ind w:left="420"/>
        <w:contextualSpacing/>
        <w:jc w:val="both"/>
        <w:rPr>
          <w:rFonts w:ascii="Garamond" w:eastAsia="Calibri" w:hAnsi="Garamond"/>
          <w:b/>
          <w:bCs/>
        </w:rPr>
      </w:pPr>
    </w:p>
    <w:p w14:paraId="7D4FC586" w14:textId="77777777" w:rsidR="00184272" w:rsidRDefault="00184272" w:rsidP="00184272">
      <w:pPr>
        <w:ind w:left="60"/>
        <w:jc w:val="both"/>
        <w:rPr>
          <w:rFonts w:ascii="Garamond" w:eastAsia="Calibri" w:hAnsi="Garamond"/>
          <w:b/>
          <w:bCs/>
        </w:rPr>
      </w:pPr>
      <w:r>
        <w:rPr>
          <w:rFonts w:ascii="Garamond" w:eastAsia="Calibri" w:hAnsi="Garamond"/>
          <w:b/>
          <w:bCs/>
        </w:rPr>
        <w:t xml:space="preserve">ter kot prilogo </w:t>
      </w:r>
    </w:p>
    <w:p w14:paraId="785996BE"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1FF8FAF9" w14:textId="77777777" w:rsidR="00184272" w:rsidRDefault="00184272" w:rsidP="00184272">
      <w:pPr>
        <w:jc w:val="both"/>
        <w:rPr>
          <w:rFonts w:ascii="Garamond" w:eastAsia="Calibri" w:hAnsi="Garamond"/>
          <w:b/>
          <w:bCs/>
        </w:rPr>
      </w:pPr>
    </w:p>
    <w:p w14:paraId="2DC0F75A"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5EDE09D1" w14:textId="77777777" w:rsidR="00184272" w:rsidRDefault="00184272" w:rsidP="00184272">
      <w:pPr>
        <w:spacing w:after="0"/>
        <w:jc w:val="both"/>
        <w:rPr>
          <w:rFonts w:ascii="Garamond" w:eastAsia="Times New Roman" w:hAnsi="Garamond"/>
          <w:lang w:eastAsia="sl-SI"/>
        </w:rPr>
      </w:pPr>
    </w:p>
    <w:p w14:paraId="072B73C4"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2904DBB4"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3A6D5664"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0F98178B" w14:textId="77777777" w:rsidR="004E7581" w:rsidRDefault="004E7581">
      <w:pPr>
        <w:spacing w:after="0"/>
        <w:jc w:val="both"/>
        <w:rPr>
          <w:rFonts w:ascii="Garamond" w:eastAsia="Times New Roman" w:hAnsi="Garamond"/>
          <w:lang w:eastAsia="sl-SI"/>
        </w:rPr>
      </w:pPr>
    </w:p>
    <w:p w14:paraId="58CBE179" w14:textId="7DB89A7C"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3F3D8D">
        <w:rPr>
          <w:rFonts w:ascii="Garamond" w:eastAsia="Times New Roman" w:hAnsi="Garamond"/>
          <w:b/>
          <w:lang w:eastAsia="sl-SI"/>
        </w:rPr>
        <w:t>434</w:t>
      </w:r>
      <w:r>
        <w:rPr>
          <w:rFonts w:ascii="Garamond" w:eastAsia="Times New Roman" w:hAnsi="Garamond"/>
          <w:b/>
          <w:lang w:eastAsia="sl-SI"/>
        </w:rPr>
        <w:t>_2025</w:t>
      </w:r>
      <w:r>
        <w:rPr>
          <w:rFonts w:ascii="Garamond" w:eastAsia="Calibri" w:hAnsi="Garamond"/>
          <w:b/>
          <w:bCs/>
        </w:rPr>
        <w:t>-</w:t>
      </w:r>
      <w:r w:rsidR="003F3D8D" w:rsidRPr="003F3D8D">
        <w:rPr>
          <w:rFonts w:ascii="Garamond" w:eastAsia="Calibri" w:hAnsi="Garamond"/>
          <w:b/>
          <w:bCs/>
        </w:rPr>
        <w:t>POPRAVILO (M02) TERMODEZINFEKTORJA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3F3D8D">
        <w:rPr>
          <w:rFonts w:ascii="Garamond" w:eastAsia="Times New Roman" w:hAnsi="Garamond"/>
          <w:bCs/>
          <w:lang w:eastAsia="sl-SI"/>
        </w:rPr>
        <w:t>30.06</w:t>
      </w:r>
      <w:r>
        <w:rPr>
          <w:rFonts w:ascii="Garamond" w:eastAsia="Times New Roman" w:hAnsi="Garamond"/>
          <w:bCs/>
          <w:lang w:eastAsia="sl-SI"/>
        </w:rPr>
        <w:t>.2025 do 12. ure.</w:t>
      </w:r>
    </w:p>
    <w:p w14:paraId="2095BEB8" w14:textId="77777777" w:rsidR="008A0764" w:rsidRDefault="008A0764" w:rsidP="008A0764">
      <w:pPr>
        <w:spacing w:after="0"/>
        <w:rPr>
          <w:rFonts w:ascii="Garamond" w:eastAsia="Times New Roman" w:hAnsi="Garamond"/>
          <w:b/>
          <w:bCs/>
          <w:lang w:eastAsia="sl-SI"/>
        </w:rPr>
      </w:pPr>
    </w:p>
    <w:p w14:paraId="2BC25191"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58BFEE68"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5629F79A"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230CB766" w14:textId="77777777" w:rsidR="004E7581" w:rsidRDefault="004E7581">
      <w:pPr>
        <w:spacing w:after="0"/>
        <w:rPr>
          <w:rFonts w:ascii="Garamond" w:eastAsia="Times New Roman" w:hAnsi="Garamond"/>
          <w:lang w:eastAsia="sl-SI"/>
        </w:rPr>
      </w:pPr>
    </w:p>
    <w:bookmarkEnd w:id="0"/>
    <w:p w14:paraId="39E47F79" w14:textId="77777777" w:rsidR="004E7581" w:rsidRDefault="004E7581">
      <w:pPr>
        <w:spacing w:after="0"/>
        <w:rPr>
          <w:rFonts w:ascii="Garamond" w:eastAsia="Times New Roman" w:hAnsi="Garamond"/>
          <w:lang w:eastAsia="sl-SI"/>
        </w:rPr>
      </w:pPr>
    </w:p>
    <w:p w14:paraId="0DFB205F"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7615A710" w14:textId="77777777" w:rsidR="009C6117" w:rsidRPr="00184272" w:rsidRDefault="00F72105" w:rsidP="0018427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37B706C0" w14:textId="77777777" w:rsidR="009C6117" w:rsidRDefault="009C6117" w:rsidP="009C6117">
      <w:pPr>
        <w:rPr>
          <w:rFonts w:ascii="Garamond" w:hAnsi="Garamond"/>
        </w:rPr>
      </w:pPr>
    </w:p>
    <w:p w14:paraId="038AC9FF" w14:textId="77777777" w:rsidR="008A0764" w:rsidRDefault="008A0764" w:rsidP="009C6117">
      <w:pPr>
        <w:rPr>
          <w:rFonts w:ascii="Garamond" w:hAnsi="Garamond"/>
        </w:rPr>
      </w:pPr>
    </w:p>
    <w:p w14:paraId="080C7E6F" w14:textId="77777777" w:rsidR="003F3D8D" w:rsidRDefault="003F3D8D" w:rsidP="009C6117">
      <w:pPr>
        <w:rPr>
          <w:rFonts w:ascii="Garamond" w:hAnsi="Garamond"/>
        </w:rPr>
      </w:pPr>
    </w:p>
    <w:p w14:paraId="59AB7726" w14:textId="77777777" w:rsidR="003F3D8D" w:rsidRDefault="003F3D8D" w:rsidP="009C6117">
      <w:pPr>
        <w:rPr>
          <w:rFonts w:ascii="Garamond" w:hAnsi="Garamond"/>
        </w:rPr>
      </w:pPr>
    </w:p>
    <w:p w14:paraId="787B3F8F" w14:textId="77777777" w:rsidR="003F3D8D" w:rsidRDefault="003F3D8D" w:rsidP="009C6117">
      <w:pPr>
        <w:rPr>
          <w:rFonts w:ascii="Garamond" w:hAnsi="Garamond"/>
        </w:rPr>
      </w:pPr>
    </w:p>
    <w:p w14:paraId="29C89B92" w14:textId="77777777" w:rsidR="003F3D8D" w:rsidRDefault="003F3D8D" w:rsidP="009C6117">
      <w:pPr>
        <w:rPr>
          <w:rFonts w:ascii="Garamond" w:hAnsi="Garamond"/>
        </w:rPr>
      </w:pPr>
    </w:p>
    <w:p w14:paraId="2C8F6BF4" w14:textId="77777777" w:rsidR="003F3D8D" w:rsidRDefault="003F3D8D" w:rsidP="009C6117">
      <w:pPr>
        <w:rPr>
          <w:rFonts w:ascii="Garamond" w:hAnsi="Garamond"/>
        </w:rPr>
      </w:pPr>
    </w:p>
    <w:p w14:paraId="051B28DA" w14:textId="77777777" w:rsidR="003F3D8D" w:rsidRDefault="003F3D8D" w:rsidP="009C6117">
      <w:pPr>
        <w:rPr>
          <w:rFonts w:ascii="Garamond" w:hAnsi="Garamond"/>
        </w:rPr>
      </w:pPr>
    </w:p>
    <w:p w14:paraId="1CCC4D88" w14:textId="77777777" w:rsidR="003F3D8D" w:rsidRDefault="003F3D8D" w:rsidP="009C6117">
      <w:pPr>
        <w:rPr>
          <w:rFonts w:ascii="Garamond" w:hAnsi="Garamond"/>
        </w:rPr>
      </w:pPr>
    </w:p>
    <w:p w14:paraId="44132146" w14:textId="77777777" w:rsidR="003F3D8D" w:rsidRDefault="003F3D8D" w:rsidP="009C6117">
      <w:pPr>
        <w:rPr>
          <w:rFonts w:ascii="Garamond" w:hAnsi="Garamond"/>
        </w:rPr>
      </w:pPr>
    </w:p>
    <w:p w14:paraId="19793CC7" w14:textId="77777777" w:rsidR="003F3D8D" w:rsidRDefault="003F3D8D" w:rsidP="009C6117">
      <w:pPr>
        <w:rPr>
          <w:rFonts w:ascii="Garamond" w:hAnsi="Garamond"/>
        </w:rPr>
      </w:pPr>
    </w:p>
    <w:p w14:paraId="109CEFCF" w14:textId="77777777" w:rsidR="003F3D8D" w:rsidRDefault="003F3D8D" w:rsidP="009C6117">
      <w:pPr>
        <w:rPr>
          <w:rFonts w:ascii="Garamond" w:hAnsi="Garamond"/>
        </w:rPr>
      </w:pPr>
    </w:p>
    <w:p w14:paraId="301A3C7C" w14:textId="77777777" w:rsidR="003F3D8D" w:rsidRDefault="003F3D8D" w:rsidP="009C6117">
      <w:pPr>
        <w:rPr>
          <w:rFonts w:ascii="Garamond" w:hAnsi="Garamond"/>
        </w:rPr>
      </w:pPr>
    </w:p>
    <w:p w14:paraId="07965F59" w14:textId="77777777" w:rsidR="003F3D8D" w:rsidRDefault="003F3D8D" w:rsidP="009C6117">
      <w:pPr>
        <w:rPr>
          <w:rFonts w:ascii="Garamond" w:hAnsi="Garamond"/>
        </w:rPr>
      </w:pPr>
    </w:p>
    <w:p w14:paraId="295EC791" w14:textId="77777777" w:rsidR="003F3D8D" w:rsidRDefault="003F3D8D" w:rsidP="009C6117">
      <w:pPr>
        <w:rPr>
          <w:rFonts w:ascii="Garamond" w:hAnsi="Garamond"/>
        </w:rPr>
      </w:pPr>
    </w:p>
    <w:p w14:paraId="01409334" w14:textId="77777777" w:rsidR="003F3D8D" w:rsidRDefault="003F3D8D" w:rsidP="009C6117">
      <w:pPr>
        <w:rPr>
          <w:rFonts w:ascii="Garamond" w:hAnsi="Garamond"/>
        </w:rPr>
      </w:pPr>
    </w:p>
    <w:p w14:paraId="5352839C" w14:textId="77777777" w:rsidR="003F3D8D" w:rsidRDefault="003F3D8D" w:rsidP="009C6117">
      <w:pPr>
        <w:rPr>
          <w:rFonts w:ascii="Garamond" w:hAnsi="Garamond"/>
        </w:rPr>
      </w:pPr>
    </w:p>
    <w:p w14:paraId="6F40C3E0" w14:textId="77777777" w:rsidR="003F3D8D" w:rsidRDefault="003F3D8D" w:rsidP="009C6117">
      <w:pPr>
        <w:rPr>
          <w:rFonts w:ascii="Garamond" w:hAnsi="Garamond"/>
        </w:rPr>
      </w:pPr>
    </w:p>
    <w:p w14:paraId="06AC7DD5" w14:textId="77777777" w:rsidR="003F3D8D" w:rsidRDefault="003F3D8D" w:rsidP="009C6117">
      <w:pPr>
        <w:rPr>
          <w:rFonts w:ascii="Garamond" w:hAnsi="Garamond"/>
        </w:rPr>
      </w:pPr>
    </w:p>
    <w:p w14:paraId="7434BB37" w14:textId="77777777" w:rsidR="003F3D8D" w:rsidRDefault="003F3D8D" w:rsidP="009C6117">
      <w:pPr>
        <w:rPr>
          <w:rFonts w:ascii="Garamond" w:hAnsi="Garamond"/>
        </w:rPr>
      </w:pPr>
    </w:p>
    <w:p w14:paraId="4A9788AF" w14:textId="77777777" w:rsidR="003F3D8D" w:rsidRDefault="003F3D8D" w:rsidP="009C6117">
      <w:pPr>
        <w:rPr>
          <w:rFonts w:ascii="Garamond" w:hAnsi="Garamond"/>
        </w:rPr>
      </w:pPr>
    </w:p>
    <w:p w14:paraId="2E4E7A00" w14:textId="77777777" w:rsidR="003F3D8D" w:rsidRDefault="003F3D8D" w:rsidP="009C6117">
      <w:pPr>
        <w:rPr>
          <w:rFonts w:ascii="Garamond" w:hAnsi="Garamond"/>
        </w:rPr>
      </w:pPr>
    </w:p>
    <w:p w14:paraId="2511B312" w14:textId="77777777" w:rsidR="003F3D8D" w:rsidRDefault="003F3D8D" w:rsidP="009C6117">
      <w:pPr>
        <w:rPr>
          <w:rFonts w:ascii="Garamond" w:hAnsi="Garamond"/>
        </w:rPr>
      </w:pPr>
    </w:p>
    <w:p w14:paraId="727F9C7E" w14:textId="77777777" w:rsidR="003F3D8D" w:rsidRDefault="003F3D8D" w:rsidP="009C6117">
      <w:pPr>
        <w:rPr>
          <w:rFonts w:ascii="Garamond" w:hAnsi="Garamond"/>
        </w:rPr>
      </w:pPr>
    </w:p>
    <w:p w14:paraId="2F87F8A5" w14:textId="77777777" w:rsidR="003F3D8D" w:rsidRDefault="003F3D8D" w:rsidP="009C6117">
      <w:pPr>
        <w:rPr>
          <w:rFonts w:ascii="Garamond" w:hAnsi="Garamond"/>
        </w:rPr>
      </w:pPr>
    </w:p>
    <w:p w14:paraId="42FC3D30" w14:textId="77777777" w:rsidR="003F3D8D" w:rsidRDefault="003F3D8D" w:rsidP="009C6117">
      <w:pPr>
        <w:rPr>
          <w:rFonts w:ascii="Garamond" w:hAnsi="Garamond"/>
        </w:rPr>
      </w:pPr>
    </w:p>
    <w:p w14:paraId="6304CD62" w14:textId="77777777" w:rsidR="003F3D8D" w:rsidRDefault="003F3D8D" w:rsidP="009C6117">
      <w:pPr>
        <w:rPr>
          <w:rFonts w:ascii="Garamond" w:hAnsi="Garamond"/>
        </w:rPr>
      </w:pPr>
    </w:p>
    <w:p w14:paraId="4B04F305" w14:textId="77777777" w:rsidR="003F3D8D" w:rsidRPr="004659B9" w:rsidRDefault="003F3D8D" w:rsidP="009C6117">
      <w:pPr>
        <w:rPr>
          <w:rFonts w:ascii="Garamond" w:hAnsi="Garamond"/>
        </w:rPr>
      </w:pPr>
    </w:p>
    <w:p w14:paraId="7E73F1BB" w14:textId="77777777" w:rsidR="00C70A8B" w:rsidRDefault="00C70A8B" w:rsidP="00C70A8B">
      <w:pPr>
        <w:spacing w:after="0"/>
        <w:rPr>
          <w:rFonts w:ascii="Garamond" w:eastAsia="Times New Roman" w:hAnsi="Garamond"/>
          <w:lang w:eastAsia="sl-SI"/>
        </w:rPr>
      </w:pPr>
      <w:r>
        <w:rPr>
          <w:rFonts w:ascii="Garamond" w:hAnsi="Garamond"/>
          <w:b/>
        </w:rPr>
        <w:lastRenderedPageBreak/>
        <w:t>OBR-2</w:t>
      </w:r>
    </w:p>
    <w:p w14:paraId="410D98AE"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41A72DE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4598662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02930C2F" w14:textId="77777777" w:rsidR="00C70A8B" w:rsidRDefault="00C70A8B" w:rsidP="00C70A8B">
      <w:pPr>
        <w:spacing w:after="0"/>
        <w:jc w:val="both"/>
        <w:rPr>
          <w:rFonts w:ascii="Garamond" w:eastAsia="Times New Roman" w:hAnsi="Garamond" w:cs="Arial"/>
          <w:lang w:eastAsia="sl-SI"/>
        </w:rPr>
      </w:pPr>
    </w:p>
    <w:p w14:paraId="5E4714C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67F50EDA" w14:textId="77777777" w:rsidR="00C70A8B" w:rsidRDefault="00C70A8B" w:rsidP="00C70A8B">
      <w:pPr>
        <w:spacing w:after="0"/>
        <w:jc w:val="both"/>
        <w:rPr>
          <w:rFonts w:ascii="Garamond" w:eastAsia="Times New Roman" w:hAnsi="Garamond" w:cs="Arial"/>
          <w:b/>
          <w:lang w:eastAsia="sl-SI"/>
        </w:rPr>
      </w:pPr>
    </w:p>
    <w:p w14:paraId="3F47BC01"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3E04410A"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443FEBD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634723FE" w14:textId="77777777" w:rsidR="00C70A8B" w:rsidRDefault="00C70A8B" w:rsidP="00C70A8B">
      <w:pPr>
        <w:spacing w:after="0"/>
        <w:jc w:val="both"/>
        <w:rPr>
          <w:rFonts w:ascii="Garamond" w:eastAsia="Times New Roman" w:hAnsi="Garamond" w:cs="Arial"/>
          <w:lang w:eastAsia="sl-SI"/>
        </w:rPr>
      </w:pPr>
    </w:p>
    <w:p w14:paraId="3B3CAA6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162172C" w14:textId="77777777" w:rsidR="00C70A8B" w:rsidRDefault="00C70A8B" w:rsidP="00C70A8B">
      <w:pPr>
        <w:spacing w:after="0"/>
        <w:jc w:val="both"/>
        <w:rPr>
          <w:rFonts w:ascii="Garamond" w:eastAsia="Times New Roman" w:hAnsi="Garamond" w:cs="Arial"/>
          <w:lang w:eastAsia="sl-SI"/>
        </w:rPr>
      </w:pPr>
    </w:p>
    <w:p w14:paraId="4B1FC016"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1C18E250" w14:textId="77777777" w:rsidR="00C70A8B" w:rsidRDefault="00C70A8B" w:rsidP="00C70A8B">
      <w:pPr>
        <w:spacing w:after="0"/>
        <w:jc w:val="both"/>
        <w:rPr>
          <w:rFonts w:ascii="Garamond" w:eastAsia="Times New Roman" w:hAnsi="Garamond" w:cs="Arial"/>
          <w:lang w:eastAsia="sl-SI"/>
        </w:rPr>
      </w:pPr>
    </w:p>
    <w:p w14:paraId="01AED422"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0B10F17D"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2B0CD14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25C4673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AB9314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2DA356E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E493F5E"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146361D7" w14:textId="77777777" w:rsidTr="00427C9B">
        <w:tc>
          <w:tcPr>
            <w:tcW w:w="2303" w:type="dxa"/>
            <w:tcBorders>
              <w:top w:val="single" w:sz="4" w:space="0" w:color="auto"/>
              <w:left w:val="single" w:sz="4" w:space="0" w:color="auto"/>
              <w:bottom w:val="single" w:sz="4" w:space="0" w:color="auto"/>
              <w:right w:val="single" w:sz="4" w:space="0" w:color="auto"/>
            </w:tcBorders>
          </w:tcPr>
          <w:p w14:paraId="240CF119"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F8A17C3"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FBE58DA"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46A9F19" w14:textId="77777777" w:rsidTr="00427C9B">
        <w:tc>
          <w:tcPr>
            <w:tcW w:w="2303" w:type="dxa"/>
            <w:tcBorders>
              <w:top w:val="single" w:sz="4" w:space="0" w:color="auto"/>
              <w:left w:val="single" w:sz="4" w:space="0" w:color="auto"/>
              <w:bottom w:val="single" w:sz="4" w:space="0" w:color="auto"/>
              <w:right w:val="single" w:sz="4" w:space="0" w:color="auto"/>
            </w:tcBorders>
          </w:tcPr>
          <w:p w14:paraId="43AD22E3"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42037A1"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302FB2C"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5832679" w14:textId="77777777" w:rsidTr="00427C9B">
        <w:tc>
          <w:tcPr>
            <w:tcW w:w="2303" w:type="dxa"/>
            <w:tcBorders>
              <w:top w:val="single" w:sz="4" w:space="0" w:color="auto"/>
              <w:left w:val="single" w:sz="4" w:space="0" w:color="auto"/>
              <w:bottom w:val="single" w:sz="4" w:space="0" w:color="auto"/>
              <w:right w:val="single" w:sz="4" w:space="0" w:color="auto"/>
            </w:tcBorders>
          </w:tcPr>
          <w:p w14:paraId="6966734C"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A62160F"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FF5030F" w14:textId="77777777" w:rsidR="00C70A8B" w:rsidRDefault="00C70A8B" w:rsidP="00427C9B">
            <w:pPr>
              <w:spacing w:after="0" w:line="247" w:lineRule="auto"/>
              <w:jc w:val="both"/>
              <w:rPr>
                <w:rFonts w:ascii="Garamond" w:eastAsia="Times New Roman" w:hAnsi="Garamond" w:cs="Arial"/>
                <w:kern w:val="3"/>
                <w:lang w:eastAsia="sl-SI"/>
              </w:rPr>
            </w:pPr>
          </w:p>
        </w:tc>
      </w:tr>
    </w:tbl>
    <w:p w14:paraId="0367C980" w14:textId="77777777" w:rsidR="00C70A8B" w:rsidRDefault="00C70A8B" w:rsidP="00C70A8B">
      <w:pPr>
        <w:spacing w:after="0"/>
        <w:jc w:val="both"/>
        <w:rPr>
          <w:rFonts w:ascii="Garamond" w:eastAsia="Times New Roman" w:hAnsi="Garamond" w:cs="Arial"/>
          <w:lang w:eastAsia="sl-SI"/>
        </w:rPr>
      </w:pPr>
    </w:p>
    <w:p w14:paraId="3FA9E94D"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0E7AFB73"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7467F27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52CE4BC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F3DC4C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0FB28B3E"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F947C8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593A1C91" w14:textId="77777777" w:rsidTr="00427C9B">
        <w:tc>
          <w:tcPr>
            <w:tcW w:w="2303" w:type="dxa"/>
            <w:tcBorders>
              <w:top w:val="single" w:sz="4" w:space="0" w:color="auto"/>
              <w:left w:val="single" w:sz="4" w:space="0" w:color="auto"/>
              <w:bottom w:val="single" w:sz="4" w:space="0" w:color="auto"/>
              <w:right w:val="single" w:sz="4" w:space="0" w:color="auto"/>
            </w:tcBorders>
          </w:tcPr>
          <w:p w14:paraId="1F0D3688"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8F1CB62"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F144F7C"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BB092E5" w14:textId="77777777" w:rsidTr="00427C9B">
        <w:tc>
          <w:tcPr>
            <w:tcW w:w="2303" w:type="dxa"/>
            <w:tcBorders>
              <w:top w:val="single" w:sz="4" w:space="0" w:color="auto"/>
              <w:left w:val="single" w:sz="4" w:space="0" w:color="auto"/>
              <w:bottom w:val="single" w:sz="4" w:space="0" w:color="auto"/>
              <w:right w:val="single" w:sz="4" w:space="0" w:color="auto"/>
            </w:tcBorders>
          </w:tcPr>
          <w:p w14:paraId="2566BC52"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15360DD"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6B7FEA4" w14:textId="77777777" w:rsidR="00C70A8B" w:rsidRDefault="00C70A8B" w:rsidP="00427C9B">
            <w:pPr>
              <w:spacing w:after="0" w:line="247" w:lineRule="auto"/>
              <w:jc w:val="both"/>
              <w:rPr>
                <w:rFonts w:ascii="Garamond" w:eastAsia="Times New Roman" w:hAnsi="Garamond" w:cs="Arial"/>
                <w:kern w:val="3"/>
                <w:lang w:eastAsia="sl-SI"/>
              </w:rPr>
            </w:pPr>
          </w:p>
        </w:tc>
      </w:tr>
    </w:tbl>
    <w:p w14:paraId="400059AC" w14:textId="77777777" w:rsidR="00C70A8B" w:rsidRDefault="00C70A8B" w:rsidP="00C70A8B">
      <w:pPr>
        <w:spacing w:after="0"/>
        <w:jc w:val="both"/>
        <w:rPr>
          <w:rFonts w:ascii="Garamond" w:eastAsia="Times New Roman" w:hAnsi="Garamond" w:cs="Arial"/>
          <w:lang w:eastAsia="sl-SI"/>
        </w:rPr>
      </w:pPr>
    </w:p>
    <w:p w14:paraId="687CE656"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041135AC"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1A9D5CB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21F9B7E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57434E75" w14:textId="77777777" w:rsidTr="00427C9B">
        <w:tc>
          <w:tcPr>
            <w:tcW w:w="3936" w:type="dxa"/>
            <w:tcBorders>
              <w:top w:val="single" w:sz="4" w:space="0" w:color="auto"/>
              <w:left w:val="single" w:sz="4" w:space="0" w:color="auto"/>
              <w:bottom w:val="single" w:sz="4" w:space="0" w:color="auto"/>
              <w:right w:val="single" w:sz="4" w:space="0" w:color="auto"/>
            </w:tcBorders>
          </w:tcPr>
          <w:p w14:paraId="2344BAAA"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1EB9C18F"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4E4A71E" w14:textId="77777777" w:rsidTr="00427C9B">
        <w:tc>
          <w:tcPr>
            <w:tcW w:w="3936" w:type="dxa"/>
            <w:tcBorders>
              <w:top w:val="single" w:sz="4" w:space="0" w:color="auto"/>
              <w:left w:val="single" w:sz="4" w:space="0" w:color="auto"/>
              <w:bottom w:val="single" w:sz="4" w:space="0" w:color="auto"/>
              <w:right w:val="single" w:sz="4" w:space="0" w:color="auto"/>
            </w:tcBorders>
          </w:tcPr>
          <w:p w14:paraId="4C25D198"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61E68E0E" w14:textId="77777777" w:rsidR="00C70A8B" w:rsidRDefault="00C70A8B" w:rsidP="00427C9B">
            <w:pPr>
              <w:spacing w:after="0" w:line="247" w:lineRule="auto"/>
              <w:jc w:val="both"/>
              <w:rPr>
                <w:rFonts w:ascii="Garamond" w:eastAsia="Times New Roman" w:hAnsi="Garamond" w:cs="Arial"/>
                <w:kern w:val="3"/>
                <w:lang w:eastAsia="sl-SI"/>
              </w:rPr>
            </w:pPr>
          </w:p>
        </w:tc>
      </w:tr>
    </w:tbl>
    <w:p w14:paraId="32EC29A7" w14:textId="77777777" w:rsidR="00C70A8B" w:rsidRDefault="00C70A8B" w:rsidP="00C70A8B">
      <w:pPr>
        <w:spacing w:after="0"/>
        <w:jc w:val="both"/>
        <w:rPr>
          <w:rFonts w:ascii="Garamond" w:eastAsia="Times New Roman" w:hAnsi="Garamond" w:cs="Arial"/>
          <w:lang w:eastAsia="sl-SI"/>
        </w:rPr>
      </w:pPr>
    </w:p>
    <w:p w14:paraId="2906B9E5" w14:textId="77777777" w:rsidR="00C70A8B" w:rsidRDefault="00C70A8B" w:rsidP="00C70A8B">
      <w:pPr>
        <w:spacing w:after="0"/>
        <w:jc w:val="both"/>
        <w:rPr>
          <w:rFonts w:ascii="Garamond" w:eastAsia="Times New Roman" w:hAnsi="Garamond" w:cs="Arial"/>
          <w:lang w:eastAsia="sl-SI"/>
        </w:rPr>
      </w:pPr>
    </w:p>
    <w:p w14:paraId="021651F3"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2D527CE5" w14:textId="77777777" w:rsidR="00C70A8B" w:rsidRDefault="00C70A8B" w:rsidP="00C70A8B">
      <w:pPr>
        <w:spacing w:after="0"/>
        <w:ind w:left="360"/>
        <w:jc w:val="both"/>
        <w:rPr>
          <w:rFonts w:ascii="Garamond" w:eastAsia="Times New Roman" w:hAnsi="Garamond" w:cs="Arial"/>
          <w:lang w:eastAsia="sl-SI"/>
        </w:rPr>
      </w:pPr>
    </w:p>
    <w:p w14:paraId="508E17B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76308CA3" w14:textId="77777777" w:rsidR="00C70A8B" w:rsidRDefault="00C70A8B" w:rsidP="00C70A8B">
      <w:pPr>
        <w:spacing w:after="0" w:line="360" w:lineRule="auto"/>
        <w:jc w:val="both"/>
        <w:rPr>
          <w:rFonts w:ascii="Garamond" w:eastAsia="Times New Roman" w:hAnsi="Garamond" w:cs="Arial"/>
          <w:lang w:eastAsia="sl-SI"/>
        </w:rPr>
      </w:pPr>
    </w:p>
    <w:p w14:paraId="3F903C28"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1B609696"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637DB9FA"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6954A294" w14:textId="77777777" w:rsidR="009C6117" w:rsidRPr="004659B9" w:rsidRDefault="009C6117" w:rsidP="009C6117">
      <w:pPr>
        <w:jc w:val="both"/>
        <w:rPr>
          <w:rFonts w:ascii="Garamond" w:hAnsi="Garamond"/>
          <w:u w:val="single"/>
        </w:rPr>
      </w:pPr>
    </w:p>
    <w:p w14:paraId="6EEE0425"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3C21ED5D" w14:textId="77777777" w:rsidR="009C6117" w:rsidRPr="004659B9" w:rsidRDefault="009C6117" w:rsidP="009C6117">
      <w:pPr>
        <w:rPr>
          <w:rFonts w:ascii="Garamond" w:hAnsi="Garamond"/>
          <w:lang w:eastAsia="zh-CN"/>
        </w:rPr>
      </w:pPr>
    </w:p>
    <w:p w14:paraId="7C9BCE3E"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004408FA" w14:textId="77777777" w:rsidR="009C6117" w:rsidRPr="004659B9" w:rsidRDefault="009C6117" w:rsidP="009C6117">
      <w:pPr>
        <w:rPr>
          <w:rFonts w:ascii="Garamond" w:hAnsi="Garamond"/>
          <w:u w:val="single"/>
          <w:lang w:eastAsia="zh-CN"/>
        </w:rPr>
      </w:pPr>
    </w:p>
    <w:p w14:paraId="4D191A63"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57163150" w14:textId="30416FE6" w:rsidR="009C6117" w:rsidRPr="004659B9" w:rsidRDefault="00F6483E" w:rsidP="009C6117">
      <w:pPr>
        <w:rPr>
          <w:rFonts w:ascii="Garamond" w:hAnsi="Garamond"/>
          <w:b/>
          <w:bCs/>
        </w:rPr>
      </w:pPr>
      <w:r w:rsidRPr="003F3D8D">
        <w:rPr>
          <w:rFonts w:ascii="Garamond" w:eastAsia="Calibri" w:hAnsi="Garamond"/>
          <w:b/>
          <w:bCs/>
        </w:rPr>
        <w:t>»</w:t>
      </w:r>
      <w:r w:rsidR="003F3D8D">
        <w:rPr>
          <w:rFonts w:ascii="Garamond" w:eastAsia="Times New Roman" w:hAnsi="Garamond"/>
          <w:b/>
          <w:lang w:eastAsia="sl-SI"/>
        </w:rPr>
        <w:t>EN_434_2025</w:t>
      </w:r>
      <w:r w:rsidR="003F3D8D">
        <w:rPr>
          <w:rFonts w:ascii="Garamond" w:eastAsia="Calibri" w:hAnsi="Garamond"/>
          <w:b/>
          <w:bCs/>
        </w:rPr>
        <w:t>-</w:t>
      </w:r>
      <w:r w:rsidR="003F3D8D" w:rsidRPr="003F3D8D">
        <w:rPr>
          <w:rFonts w:ascii="Garamond" w:eastAsia="Calibri" w:hAnsi="Garamond"/>
          <w:b/>
          <w:bCs/>
        </w:rPr>
        <w:t>POPRAVILO (M02) TERMODEZINFEKTORJA</w:t>
      </w:r>
      <w:r>
        <w:rPr>
          <w:rFonts w:ascii="Garamond" w:eastAsia="Calibri" w:hAnsi="Garamond"/>
          <w:b/>
          <w:bCs/>
        </w:rPr>
        <w:t>«</w:t>
      </w:r>
    </w:p>
    <w:p w14:paraId="096EC121" w14:textId="77777777" w:rsidR="009C6117" w:rsidRPr="008A0764" w:rsidRDefault="009C6117" w:rsidP="009C6117">
      <w:pPr>
        <w:rPr>
          <w:rFonts w:ascii="Garamond" w:hAnsi="Garamond"/>
          <w:bCs/>
        </w:rPr>
      </w:pPr>
      <w:r w:rsidRPr="008A0764">
        <w:rPr>
          <w:rFonts w:ascii="Garamond" w:hAnsi="Garamond"/>
          <w:bCs/>
        </w:rPr>
        <w:t>oddajam sledečo ponudbo</w:t>
      </w:r>
    </w:p>
    <w:p w14:paraId="78F3B426" w14:textId="77777777" w:rsidR="009C6117" w:rsidRPr="004659B9" w:rsidRDefault="009C6117" w:rsidP="009C6117">
      <w:pPr>
        <w:rPr>
          <w:rFonts w:ascii="Garamond" w:hAnsi="Garamond"/>
          <w:b/>
          <w:lang w:eastAsia="zh-CN"/>
        </w:rPr>
      </w:pPr>
    </w:p>
    <w:p w14:paraId="3853199B"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2139AD44" w14:textId="77777777" w:rsidTr="00033422">
        <w:trPr>
          <w:trHeight w:val="656"/>
        </w:trPr>
        <w:tc>
          <w:tcPr>
            <w:tcW w:w="4537" w:type="dxa"/>
            <w:tcBorders>
              <w:left w:val="single" w:sz="4" w:space="0" w:color="auto"/>
            </w:tcBorders>
          </w:tcPr>
          <w:p w14:paraId="670A1643"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09050912" w14:textId="77777777" w:rsidR="009C6117" w:rsidRPr="004659B9" w:rsidRDefault="009C6117" w:rsidP="00033422">
            <w:pPr>
              <w:rPr>
                <w:rFonts w:ascii="Garamond" w:hAnsi="Garamond"/>
              </w:rPr>
            </w:pPr>
          </w:p>
        </w:tc>
      </w:tr>
    </w:tbl>
    <w:p w14:paraId="3CB8C63F" w14:textId="77777777" w:rsidR="009C6117" w:rsidRDefault="009C6117" w:rsidP="009C6117">
      <w:pPr>
        <w:rPr>
          <w:rFonts w:ascii="Garamond" w:hAnsi="Garamond"/>
        </w:rPr>
      </w:pPr>
    </w:p>
    <w:p w14:paraId="179A2FBD" w14:textId="77777777" w:rsidR="009C6117" w:rsidRDefault="009C6117" w:rsidP="009C6117">
      <w:pPr>
        <w:rPr>
          <w:rFonts w:ascii="Garamond" w:hAnsi="Garamond"/>
        </w:rPr>
      </w:pPr>
    </w:p>
    <w:p w14:paraId="112618C4" w14:textId="77777777" w:rsidR="009C6117" w:rsidRDefault="009C6117" w:rsidP="009C6117">
      <w:pPr>
        <w:rPr>
          <w:rFonts w:ascii="Garamond" w:hAnsi="Garamond"/>
        </w:rPr>
      </w:pPr>
    </w:p>
    <w:p w14:paraId="7D90C608" w14:textId="77777777" w:rsidR="009C6117" w:rsidRDefault="009C6117" w:rsidP="009C6117">
      <w:pPr>
        <w:rPr>
          <w:rFonts w:ascii="Garamond" w:hAnsi="Garamond"/>
        </w:rPr>
      </w:pPr>
    </w:p>
    <w:p w14:paraId="360A0EE7"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3AEA8045" w14:textId="77777777" w:rsidR="009C6117" w:rsidRPr="004659B9" w:rsidRDefault="009C6117" w:rsidP="009C6117">
      <w:pPr>
        <w:rPr>
          <w:rFonts w:ascii="Garamond" w:hAnsi="Garamond"/>
        </w:rPr>
      </w:pPr>
    </w:p>
    <w:p w14:paraId="5147B46D" w14:textId="77777777" w:rsidR="009C6117" w:rsidRPr="004659B9" w:rsidRDefault="009C6117" w:rsidP="009C6117">
      <w:pPr>
        <w:rPr>
          <w:rFonts w:ascii="Garamond" w:hAnsi="Garamond"/>
        </w:rPr>
      </w:pPr>
    </w:p>
    <w:p w14:paraId="46E19FE0"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58BF2BE4" w14:textId="77777777" w:rsidR="009C6117" w:rsidRPr="004659B9" w:rsidRDefault="009C6117" w:rsidP="009C6117">
      <w:pPr>
        <w:rPr>
          <w:rFonts w:ascii="Garamond" w:hAnsi="Garamond"/>
        </w:rPr>
      </w:pPr>
    </w:p>
    <w:p w14:paraId="3903A9AA" w14:textId="77777777" w:rsidR="009C6117" w:rsidRPr="004659B9" w:rsidRDefault="009C6117" w:rsidP="009C6117">
      <w:pPr>
        <w:rPr>
          <w:rFonts w:ascii="Garamond" w:hAnsi="Garamond"/>
        </w:rPr>
      </w:pPr>
    </w:p>
    <w:p w14:paraId="5C909E72" w14:textId="77777777" w:rsidR="009C6117" w:rsidRDefault="009C6117">
      <w:pPr>
        <w:rPr>
          <w:rFonts w:ascii="Garamond" w:hAnsi="Garamond"/>
        </w:rPr>
      </w:pPr>
    </w:p>
    <w:p w14:paraId="331B6464"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D3637" w14:textId="77777777" w:rsidR="0012045A" w:rsidRDefault="0012045A">
      <w:pPr>
        <w:spacing w:after="0"/>
      </w:pPr>
      <w:r>
        <w:separator/>
      </w:r>
    </w:p>
  </w:endnote>
  <w:endnote w:type="continuationSeparator" w:id="0">
    <w:p w14:paraId="5D60A15F" w14:textId="77777777" w:rsidR="0012045A" w:rsidRDefault="0012045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1B31DCDC"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62F2917A"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EF6D6" w14:textId="77777777" w:rsidR="0012045A" w:rsidRDefault="0012045A">
      <w:pPr>
        <w:spacing w:after="0"/>
      </w:pPr>
      <w:r>
        <w:rPr>
          <w:color w:val="000000"/>
        </w:rPr>
        <w:separator/>
      </w:r>
    </w:p>
  </w:footnote>
  <w:footnote w:type="continuationSeparator" w:id="0">
    <w:p w14:paraId="64C65081" w14:textId="77777777" w:rsidR="0012045A" w:rsidRDefault="0012045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D8D"/>
    <w:rsid w:val="00000652"/>
    <w:rsid w:val="00012F7B"/>
    <w:rsid w:val="00023BFA"/>
    <w:rsid w:val="00037BDB"/>
    <w:rsid w:val="000D6581"/>
    <w:rsid w:val="000E70D9"/>
    <w:rsid w:val="0012045A"/>
    <w:rsid w:val="00122795"/>
    <w:rsid w:val="00184272"/>
    <w:rsid w:val="001A51DA"/>
    <w:rsid w:val="001B06FA"/>
    <w:rsid w:val="001D2231"/>
    <w:rsid w:val="001F4519"/>
    <w:rsid w:val="002750FF"/>
    <w:rsid w:val="002A0613"/>
    <w:rsid w:val="002B39B0"/>
    <w:rsid w:val="002D3ECA"/>
    <w:rsid w:val="00366DB5"/>
    <w:rsid w:val="00377FCB"/>
    <w:rsid w:val="003A3DEA"/>
    <w:rsid w:val="003F3D8D"/>
    <w:rsid w:val="00401CE5"/>
    <w:rsid w:val="00451167"/>
    <w:rsid w:val="004950D2"/>
    <w:rsid w:val="004C4652"/>
    <w:rsid w:val="004E7581"/>
    <w:rsid w:val="00535110"/>
    <w:rsid w:val="005814A3"/>
    <w:rsid w:val="005A2FBD"/>
    <w:rsid w:val="005B37F7"/>
    <w:rsid w:val="0060268B"/>
    <w:rsid w:val="00697840"/>
    <w:rsid w:val="00760C1B"/>
    <w:rsid w:val="00773A33"/>
    <w:rsid w:val="007764D1"/>
    <w:rsid w:val="007A03FC"/>
    <w:rsid w:val="008A0764"/>
    <w:rsid w:val="008A1308"/>
    <w:rsid w:val="008A5A91"/>
    <w:rsid w:val="0097771F"/>
    <w:rsid w:val="009C6117"/>
    <w:rsid w:val="009E2DE9"/>
    <w:rsid w:val="00A214EE"/>
    <w:rsid w:val="00A9174C"/>
    <w:rsid w:val="00B25BCA"/>
    <w:rsid w:val="00B55DD0"/>
    <w:rsid w:val="00BA1BF9"/>
    <w:rsid w:val="00BE30FA"/>
    <w:rsid w:val="00BF5903"/>
    <w:rsid w:val="00C008A2"/>
    <w:rsid w:val="00C038D2"/>
    <w:rsid w:val="00C57F50"/>
    <w:rsid w:val="00C70A8B"/>
    <w:rsid w:val="00C71566"/>
    <w:rsid w:val="00CB2E1F"/>
    <w:rsid w:val="00D13DE7"/>
    <w:rsid w:val="00D32AA0"/>
    <w:rsid w:val="00DB7E31"/>
    <w:rsid w:val="00E417F0"/>
    <w:rsid w:val="00E62B1F"/>
    <w:rsid w:val="00E77D05"/>
    <w:rsid w:val="00E90A48"/>
    <w:rsid w:val="00F039A6"/>
    <w:rsid w:val="00F13727"/>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97CD3"/>
  <w15:docId w15:val="{4E3537CC-71BC-4F94-8AB8-B19716B82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383671983">
      <w:bodyDiv w:val="1"/>
      <w:marLeft w:val="0"/>
      <w:marRight w:val="0"/>
      <w:marTop w:val="0"/>
      <w:marBottom w:val="0"/>
      <w:divBdr>
        <w:top w:val="none" w:sz="0" w:space="0" w:color="auto"/>
        <w:left w:val="none" w:sz="0" w:space="0" w:color="auto"/>
        <w:bottom w:val="none" w:sz="0" w:space="0" w:color="auto"/>
        <w:right w:val="none" w:sz="0" w:space="0" w:color="auto"/>
      </w:divBdr>
    </w:div>
    <w:div w:id="1456100821">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480CC3216043CC8315AE7642D4FE8F"/>
        <w:category>
          <w:name w:val="Splošno"/>
          <w:gallery w:val="placeholder"/>
        </w:category>
        <w:types>
          <w:type w:val="bbPlcHdr"/>
        </w:types>
        <w:behaviors>
          <w:behavior w:val="content"/>
        </w:behaviors>
        <w:guid w:val="{FC0379EC-A59D-402D-91F5-07D6F775D352}"/>
      </w:docPartPr>
      <w:docPartBody>
        <w:p w:rsidR="00000000" w:rsidRDefault="00000000">
          <w:pPr>
            <w:pStyle w:val="A3480CC3216043CC8315AE7642D4FE8F"/>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443"/>
    <w:rsid w:val="00366DB5"/>
    <w:rsid w:val="00E9644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A3480CC3216043CC8315AE7642D4FE8F">
    <w:name w:val="A3480CC3216043CC8315AE7642D4FE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8</TotalTime>
  <Pages>5</Pages>
  <Words>1267</Words>
  <Characters>7226</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2025-06-26T08:11:00Z</dcterms:created>
  <dcterms:modified xsi:type="dcterms:W3CDTF">2025-06-26T08:19:00Z</dcterms:modified>
</cp:coreProperties>
</file>